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5B" w:rsidRPr="004D58C8" w:rsidRDefault="00506B5B">
      <w:pPr>
        <w:rPr>
          <w:rFonts w:ascii="Cambria" w:hAnsi="Cambria"/>
        </w:rPr>
      </w:pPr>
      <w:r>
        <w:rPr>
          <w:noProof/>
          <w:lang w:val="en-US"/>
        </w:rPr>
        <w:pict>
          <v:rect id="Rectangle 11" o:spid="_x0000_s1033" style="position:absolute;margin-left:-97.45pt;margin-top:-101.55pt;width:23.75pt;height:4.75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" strokecolor="white" strokeweight="2pt"/>
        </w:pict>
      </w:r>
    </w:p>
    <w:p w:rsidR="00506B5B" w:rsidRPr="004D58C8" w:rsidRDefault="00506B5B" w:rsidP="007857CE">
      <w:pPr>
        <w:jc w:val="center"/>
        <w:rPr>
          <w:rFonts w:ascii="Cambria" w:hAnsi="Cambria"/>
          <w:b/>
        </w:rPr>
      </w:pP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4" type="#_x0000_t202" style="position:absolute;left:0;text-align:left;margin-left:141.95pt;margin-top:4.25pt;width:279.75pt;height:42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" strokecolor="white" strokeweight="2pt">
            <v:textbox>
              <w:txbxContent>
                <w:p w:rsidR="00506B5B" w:rsidRPr="002C5BE6" w:rsidRDefault="00506B5B" w:rsidP="007857CE">
                  <w:pPr>
                    <w:rPr>
                      <w:b/>
                      <w:caps/>
                      <w:color w:val="17365D"/>
                      <w:sz w:val="36"/>
                      <w:szCs w:val="36"/>
                    </w:rPr>
                  </w:pPr>
                  <w:r w:rsidRPr="002C5BE6">
                    <w:rPr>
                      <w:b/>
                      <w:caps/>
                      <w:color w:val="17365D"/>
                      <w:sz w:val="44"/>
                      <w:szCs w:val="44"/>
                    </w:rPr>
                    <w:t>AKTĪVIEM PIEDER</w:t>
                  </w:r>
                  <w:r w:rsidRPr="002C5BE6">
                    <w:rPr>
                      <w:b/>
                      <w:caps/>
                      <w:color w:val="17365D"/>
                      <w:sz w:val="36"/>
                      <w:szCs w:val="36"/>
                    </w:rPr>
                    <w:t xml:space="preserve"> </w:t>
                  </w:r>
                  <w:r w:rsidRPr="002C5BE6">
                    <w:rPr>
                      <w:b/>
                      <w:caps/>
                      <w:color w:val="17365D"/>
                      <w:sz w:val="44"/>
                      <w:szCs w:val="44"/>
                    </w:rPr>
                    <w:t>PASAULE</w:t>
                  </w:r>
                  <w:r w:rsidRPr="002C5BE6">
                    <w:rPr>
                      <w:b/>
                      <w:caps/>
                      <w:color w:val="17365D"/>
                      <w:sz w:val="36"/>
                      <w:szCs w:val="36"/>
                    </w:rPr>
                    <w:t>!</w:t>
                  </w:r>
                </w:p>
                <w:p w:rsidR="00506B5B" w:rsidRPr="002C5BE6" w:rsidRDefault="00506B5B">
                  <w:pPr>
                    <w:rPr>
                      <w:b/>
                      <w:caps/>
                      <w:color w:val="EEECE1"/>
                    </w:rPr>
                  </w:pPr>
                </w:p>
              </w:txbxContent>
            </v:textbox>
          </v:shape>
        </w:pict>
      </w:r>
    </w:p>
    <w:p w:rsidR="00506B5B" w:rsidRPr="004D58C8" w:rsidRDefault="00506B5B" w:rsidP="007857CE">
      <w:pPr>
        <w:jc w:val="center"/>
        <w:rPr>
          <w:rFonts w:ascii="Cambria" w:hAnsi="Cambria"/>
          <w:b/>
        </w:rPr>
      </w:pPr>
    </w:p>
    <w:p w:rsidR="00506B5B" w:rsidRPr="004D58C8" w:rsidRDefault="00506B5B">
      <w:pPr>
        <w:rPr>
          <w:rFonts w:ascii="Cambria" w:hAnsi="Cambria"/>
        </w:rPr>
      </w:pPr>
    </w:p>
    <w:p w:rsidR="00506B5B" w:rsidRPr="004D58C8" w:rsidRDefault="00506B5B" w:rsidP="007857CE">
      <w:pPr>
        <w:jc w:val="center"/>
        <w:rPr>
          <w:rFonts w:ascii="Cambria" w:hAnsi="Cambria"/>
          <w:b/>
          <w:sz w:val="36"/>
          <w:szCs w:val="36"/>
        </w:rPr>
      </w:pPr>
      <w:r w:rsidRPr="004D58C8">
        <w:rPr>
          <w:rFonts w:ascii="Cambria" w:hAnsi="Cambria"/>
          <w:b/>
          <w:sz w:val="36"/>
          <w:szCs w:val="36"/>
        </w:rPr>
        <w:t xml:space="preserve"> Seminārs „Jauniešu aktīvas līdzdalības un sadarbības ar pašvaldīb</w:t>
      </w:r>
      <w:r>
        <w:rPr>
          <w:rFonts w:ascii="Cambria" w:hAnsi="Cambria"/>
          <w:b/>
          <w:sz w:val="36"/>
          <w:szCs w:val="36"/>
        </w:rPr>
        <w:t>u veicināšana” Ērgļu novadā</w:t>
      </w:r>
    </w:p>
    <w:p w:rsidR="00506B5B" w:rsidRPr="004D58C8" w:rsidRDefault="00506B5B" w:rsidP="00B53C30">
      <w:pPr>
        <w:rPr>
          <w:rFonts w:ascii="Cambria" w:hAnsi="Cambria"/>
          <w:b/>
          <w:sz w:val="32"/>
          <w:szCs w:val="32"/>
        </w:rPr>
      </w:pPr>
    </w:p>
    <w:p w:rsidR="00506B5B" w:rsidRPr="004D58C8" w:rsidRDefault="00506B5B" w:rsidP="00254FD1">
      <w:pPr>
        <w:jc w:val="center"/>
        <w:rPr>
          <w:rFonts w:ascii="Cambria" w:hAnsi="Cambria"/>
          <w:b/>
          <w:i/>
          <w:sz w:val="32"/>
          <w:szCs w:val="32"/>
        </w:rPr>
      </w:pPr>
      <w:r w:rsidRPr="004D58C8">
        <w:rPr>
          <w:rFonts w:ascii="Cambria" w:hAnsi="Cambria"/>
          <w:b/>
          <w:i/>
          <w:sz w:val="32"/>
          <w:szCs w:val="32"/>
        </w:rPr>
        <w:t>Ja esi aktīvs jaunietis vecumā no 16 – 25 gadiem, pašvaldības vai izglītības iestādes darbinieks, NVO dalībnieks -  piedalies seminārā,</w:t>
      </w:r>
      <w:r>
        <w:rPr>
          <w:rFonts w:ascii="Cambria" w:hAnsi="Cambria"/>
          <w:b/>
          <w:i/>
          <w:sz w:val="32"/>
          <w:szCs w:val="32"/>
        </w:rPr>
        <w:t xml:space="preserve"> un palīdzi veidot Ērgļu</w:t>
      </w:r>
      <w:r w:rsidRPr="004D58C8">
        <w:rPr>
          <w:rFonts w:ascii="Cambria" w:hAnsi="Cambria"/>
          <w:b/>
          <w:i/>
          <w:sz w:val="32"/>
          <w:szCs w:val="32"/>
        </w:rPr>
        <w:t xml:space="preserve"> novadu spēcīgāku un iespējām bagātāku!</w:t>
      </w:r>
    </w:p>
    <w:p w:rsidR="00506B5B" w:rsidRPr="004D58C8" w:rsidRDefault="00506B5B" w:rsidP="00B53C30">
      <w:pPr>
        <w:rPr>
          <w:rFonts w:ascii="Cambria" w:hAnsi="Cambria"/>
          <w:b/>
          <w:sz w:val="32"/>
          <w:szCs w:val="32"/>
        </w:rPr>
      </w:pPr>
    </w:p>
    <w:p w:rsidR="00506B5B" w:rsidRPr="004D58C8" w:rsidRDefault="00506B5B" w:rsidP="00B53C30">
      <w:pPr>
        <w:rPr>
          <w:rFonts w:ascii="Cambria" w:hAnsi="Cambria"/>
        </w:rPr>
      </w:pPr>
      <w:r w:rsidRPr="004D58C8">
        <w:rPr>
          <w:rFonts w:ascii="Cambria" w:hAnsi="Cambria"/>
          <w:b/>
          <w:sz w:val="32"/>
          <w:szCs w:val="32"/>
        </w:rPr>
        <w:t>Vieta:</w:t>
      </w:r>
      <w:r w:rsidRPr="004D58C8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Ērgļu vidusskolas Multimediju centrs</w:t>
      </w:r>
      <w:r w:rsidRPr="004D58C8">
        <w:rPr>
          <w:rFonts w:ascii="Cambria" w:hAnsi="Cambria"/>
          <w:sz w:val="32"/>
          <w:szCs w:val="32"/>
        </w:rPr>
        <w:t xml:space="preserve"> </w:t>
      </w:r>
    </w:p>
    <w:p w:rsidR="00506B5B" w:rsidRPr="004D58C8" w:rsidRDefault="00506B5B" w:rsidP="00696F1B">
      <w:pPr>
        <w:spacing w:line="240" w:lineRule="auto"/>
        <w:rPr>
          <w:rFonts w:ascii="Cambria" w:hAnsi="Cambria"/>
          <w:sz w:val="32"/>
          <w:szCs w:val="3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5" type="#_x0000_t75" alt="http://falabra.com/wp-content/uploads/2013/02/talking-heads-drawing.jpg" style="position:absolute;margin-left:343.45pt;margin-top:8.2pt;width:198.7pt;height:148.8pt;z-index:251656704;visibility:visible;mso-wrap-distance-top:.96pt;mso-wrap-distance-right:9.28pt;mso-wrap-distance-bottom:1.4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CCAAAAAAAAAAAACnZlY3RvckRhdGFib29sAQAAAABQZ1BzZW51&#10;bQAAAABQZ1BzAAAAAFBnUEMAAAAATGVmdFVudEYjUmx0AAAAAAAAAAAAAAAAVG9wIFVudEYjUmx0&#10;AAAAAAAAAAAAAAAAU2NsIFVudEYjUHJjQFkAAAAAAAA4QklNA+0AAAAAABACQAAAAAEAAgJA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ByAAAAlgAAAAVAHQAYQBs&#10;AGsAaQBuAGcALQBoAGUAYQBkAHMALQBkAHIAYQB3AGkAbgBnAAAAAQAAAAAAAAAAAAAAAAAAAAAA&#10;AAABAAAAAAAAAAAAAAJYAAAByAAAAAAAAAAAAAAAAAAAAAABAAAAAAAAAAAAAAAAAAAAAAAAABAA&#10;AAABAAAAAAAAbnVsbAAAAAIAAAAGYm91bmRzT2JqYwAAAAEAAAAAAABSY3QxAAAABAAAAABUb3Ag&#10;bG9uZwAAAAAAAAAATGVmdGxvbmcAAAAAAAAAAEJ0b21sb25nAAAByAAAAABSZ2h0bG9uZwAAAl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cgAAAAAUmdodGxvbmcAAAJY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DOEJJTQQMAAAAABdYAAAAAQAAAKAAAAB6&#10;AAAB4AAA5MAAABc8ABgAAf/Y/+0ADEFkb2JlX0NNAAL/7gAOQWRvYmUAZIAAAAAB/9sAhAAMCAgI&#10;CQgMCQkMEQsKCxEVDwwMDxUYExMVExMYEQwMDAwMDBEMDAwMDAwMDAwMDAwMDAwMDAwMDAwMDAwM&#10;DAwMAQ0LCw0ODRAODhAUDg4OFBQODg4OFBEMDAwMDBERDAwMDAwMEQwMDAwMDAwMDAwMDAwMDAwM&#10;DAwMDAwMDAwMDAz/wAARCAB6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">
            <v:imagedata r:id="rId7" o:title=""/>
            <o:lock v:ext="edit" aspectratio="f"/>
          </v:shape>
        </w:pict>
      </w:r>
      <w:r w:rsidRPr="004D58C8">
        <w:rPr>
          <w:rFonts w:ascii="Cambria" w:hAnsi="Cambria"/>
          <w:b/>
          <w:sz w:val="32"/>
          <w:szCs w:val="32"/>
        </w:rPr>
        <w:t>Laiks:</w:t>
      </w:r>
      <w:r>
        <w:rPr>
          <w:rFonts w:ascii="Cambria" w:hAnsi="Cambria"/>
          <w:sz w:val="32"/>
          <w:szCs w:val="32"/>
        </w:rPr>
        <w:t xml:space="preserve"> 11. jūnijs, 10.00 – 14.</w:t>
      </w:r>
      <w:r w:rsidRPr="004D58C8">
        <w:rPr>
          <w:rFonts w:ascii="Cambria" w:hAnsi="Cambria"/>
          <w:sz w:val="32"/>
          <w:szCs w:val="32"/>
        </w:rPr>
        <w:t>00</w:t>
      </w:r>
    </w:p>
    <w:p w:rsidR="00506B5B" w:rsidRDefault="00506B5B" w:rsidP="00696F1B">
      <w:pPr>
        <w:spacing w:line="240" w:lineRule="auto"/>
        <w:rPr>
          <w:rFonts w:ascii="Cambria" w:hAnsi="Cambria"/>
          <w:sz w:val="32"/>
          <w:szCs w:val="32"/>
        </w:rPr>
      </w:pPr>
      <w:r w:rsidRPr="004D58C8">
        <w:rPr>
          <w:rFonts w:ascii="Cambria" w:hAnsi="Cambria"/>
          <w:sz w:val="32"/>
          <w:szCs w:val="32"/>
        </w:rPr>
        <w:t>(iekļaujot kafijas pauzi)</w:t>
      </w:r>
    </w:p>
    <w:p w:rsidR="00506B5B" w:rsidRDefault="00506B5B" w:rsidP="00696F1B">
      <w:pPr>
        <w:spacing w:line="240" w:lineRule="auto"/>
        <w:rPr>
          <w:rFonts w:ascii="Cambria" w:hAnsi="Cambria"/>
          <w:sz w:val="32"/>
          <w:szCs w:val="32"/>
        </w:rPr>
      </w:pPr>
      <w:r w:rsidRPr="00696F1B">
        <w:rPr>
          <w:rFonts w:ascii="Cambria" w:hAnsi="Cambria"/>
          <w:b/>
          <w:sz w:val="32"/>
          <w:szCs w:val="32"/>
        </w:rPr>
        <w:t>Programmā:</w:t>
      </w:r>
      <w:r>
        <w:rPr>
          <w:rFonts w:ascii="Cambria" w:hAnsi="Cambria"/>
          <w:sz w:val="32"/>
          <w:szCs w:val="32"/>
        </w:rPr>
        <w:t xml:space="preserve"> interaktīva lekcija, grupu darbi, </w:t>
      </w:r>
    </w:p>
    <w:p w:rsidR="00506B5B" w:rsidRDefault="00506B5B" w:rsidP="00696F1B">
      <w:pPr>
        <w:spacing w:line="240" w:lineRule="auto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diskusijas, prāta vētra + iespējas Tavai nākotnei</w:t>
      </w:r>
    </w:p>
    <w:p w:rsidR="00506B5B" w:rsidRDefault="00506B5B" w:rsidP="00696F1B">
      <w:pPr>
        <w:spacing w:line="240" w:lineRule="auto"/>
        <w:jc w:val="center"/>
        <w:rPr>
          <w:rFonts w:ascii="Cambria" w:hAnsi="Cambria"/>
          <w:b/>
          <w:sz w:val="36"/>
          <w:szCs w:val="36"/>
        </w:rPr>
      </w:pPr>
    </w:p>
    <w:p w:rsidR="00506B5B" w:rsidRPr="00696F1B" w:rsidRDefault="00506B5B" w:rsidP="00696F1B">
      <w:pPr>
        <w:spacing w:line="240" w:lineRule="auto"/>
        <w:jc w:val="center"/>
        <w:rPr>
          <w:rFonts w:ascii="Cambria" w:hAnsi="Cambria"/>
          <w:b/>
          <w:sz w:val="36"/>
          <w:szCs w:val="36"/>
        </w:rPr>
      </w:pPr>
      <w:r w:rsidRPr="004D58C8">
        <w:rPr>
          <w:rFonts w:ascii="Cambria" w:hAnsi="Cambria"/>
          <w:b/>
          <w:sz w:val="36"/>
          <w:szCs w:val="36"/>
        </w:rPr>
        <w:t>Piesakies un piedalies !</w:t>
      </w:r>
    </w:p>
    <w:p w:rsidR="00506B5B" w:rsidRDefault="00506B5B" w:rsidP="00696F1B">
      <w:pPr>
        <w:spacing w:after="0" w:line="240" w:lineRule="auto"/>
        <w:jc w:val="right"/>
        <w:rPr>
          <w:rFonts w:ascii="Cambria" w:hAnsi="Cambria"/>
          <w:b/>
          <w:sz w:val="32"/>
          <w:szCs w:val="32"/>
        </w:rPr>
      </w:pPr>
    </w:p>
    <w:p w:rsidR="00506B5B" w:rsidRDefault="00506B5B" w:rsidP="00696F1B">
      <w:pPr>
        <w:spacing w:after="0" w:line="240" w:lineRule="auto"/>
        <w:jc w:val="right"/>
        <w:rPr>
          <w:rFonts w:ascii="Cambria" w:hAnsi="Cambria"/>
          <w:b/>
          <w:sz w:val="32"/>
          <w:szCs w:val="32"/>
        </w:rPr>
      </w:pPr>
    </w:p>
    <w:p w:rsidR="00506B5B" w:rsidRPr="004D58C8" w:rsidRDefault="00506B5B" w:rsidP="00696F1B">
      <w:pPr>
        <w:spacing w:after="0" w:line="240" w:lineRule="auto"/>
        <w:jc w:val="right"/>
        <w:rPr>
          <w:rFonts w:ascii="Cambria" w:hAnsi="Cambria"/>
          <w:b/>
          <w:sz w:val="32"/>
          <w:szCs w:val="32"/>
        </w:rPr>
      </w:pPr>
      <w:r w:rsidRPr="004D58C8">
        <w:rPr>
          <w:rFonts w:ascii="Cambria" w:hAnsi="Cambria"/>
          <w:b/>
          <w:sz w:val="32"/>
          <w:szCs w:val="32"/>
        </w:rPr>
        <w:t xml:space="preserve">Kontakti: </w:t>
      </w:r>
    </w:p>
    <w:p w:rsidR="00506B5B" w:rsidRPr="004D58C8" w:rsidRDefault="00506B5B" w:rsidP="00696F1B">
      <w:pPr>
        <w:spacing w:after="0" w:line="240" w:lineRule="auto"/>
        <w:jc w:val="right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 xml:space="preserve">Inita Lapsa </w:t>
      </w:r>
      <w:r w:rsidRPr="004D58C8">
        <w:rPr>
          <w:rFonts w:ascii="Cambria" w:hAnsi="Cambria"/>
          <w:sz w:val="32"/>
          <w:szCs w:val="32"/>
        </w:rPr>
        <w:t>–</w:t>
      </w:r>
      <w:r>
        <w:rPr>
          <w:rFonts w:ascii="Cambria" w:hAnsi="Cambria"/>
          <w:sz w:val="32"/>
          <w:szCs w:val="32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Pr="00FD6BE2">
        <w:rPr>
          <w:rFonts w:ascii="Cambria" w:hAnsi="Cambria"/>
          <w:sz w:val="32"/>
          <w:szCs w:val="32"/>
        </w:rPr>
        <w:t>28343674</w:t>
      </w:r>
      <w:r>
        <w:rPr>
          <w:rFonts w:ascii="Cambria" w:hAnsi="Cambria"/>
          <w:sz w:val="32"/>
          <w:szCs w:val="32"/>
        </w:rPr>
        <w:t xml:space="preserve"> –</w:t>
      </w:r>
      <w:r w:rsidRPr="004D58C8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>initalapsa@tvnet.lv</w:t>
      </w:r>
    </w:p>
    <w:p w:rsidR="00506B5B" w:rsidRPr="004D58C8" w:rsidRDefault="00506B5B" w:rsidP="00696F1B">
      <w:pPr>
        <w:spacing w:after="0" w:line="240" w:lineRule="auto"/>
        <w:jc w:val="right"/>
        <w:rPr>
          <w:rFonts w:ascii="Cambria" w:hAnsi="Cambria"/>
          <w:sz w:val="32"/>
          <w:szCs w:val="32"/>
        </w:rPr>
      </w:pPr>
      <w:r w:rsidRPr="004D58C8">
        <w:rPr>
          <w:rFonts w:ascii="Cambria" w:hAnsi="Cambria"/>
          <w:sz w:val="32"/>
          <w:szCs w:val="32"/>
        </w:rPr>
        <w:t xml:space="preserve">Lauma Žubule </w:t>
      </w:r>
      <w:r>
        <w:rPr>
          <w:rFonts w:ascii="Cambria" w:hAnsi="Cambria"/>
          <w:sz w:val="32"/>
          <w:szCs w:val="32"/>
        </w:rPr>
        <w:t xml:space="preserve">– 26547246 - </w:t>
      </w:r>
      <w:r w:rsidRPr="004D58C8">
        <w:rPr>
          <w:rFonts w:ascii="Cambria" w:hAnsi="Cambria"/>
          <w:sz w:val="32"/>
          <w:szCs w:val="32"/>
        </w:rPr>
        <w:t>info@izdzivoideju.lv</w:t>
      </w:r>
    </w:p>
    <w:sectPr w:rsidR="00506B5B" w:rsidRPr="004D58C8" w:rsidSect="004D58C8">
      <w:headerReference w:type="default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B5B" w:rsidRDefault="00506B5B" w:rsidP="007857CE">
      <w:pPr>
        <w:spacing w:after="0" w:line="240" w:lineRule="auto"/>
      </w:pPr>
      <w:r>
        <w:separator/>
      </w:r>
    </w:p>
  </w:endnote>
  <w:endnote w:type="continuationSeparator" w:id="0">
    <w:p w:rsidR="00506B5B" w:rsidRDefault="00506B5B" w:rsidP="0078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B5B" w:rsidRPr="001C4B83" w:rsidRDefault="00506B5B" w:rsidP="001C4B83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2055" type="#_x0000_t75" style="position:absolute;margin-left:-114.25pt;margin-top:-43.45pt;width:601.45pt;height:147.85pt;z-index:-251654144;visibility:visible;mso-wrap-distance-top:.96pt;mso-wrap-distance-right:9.61pt;mso-wrap-distance-bottom:1.45pt" wrapcoords="350 1096 269 1425 242 18640 296 20394 377 20504 21223 20504 21304 20394 21358 18640 21385 2741 21304 1425 21250 1096 350 109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">
          <v:imagedata r:id="rId1" o:title=""/>
          <o:lock v:ext="edit" aspectratio="f"/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B5B" w:rsidRDefault="00506B5B" w:rsidP="007857CE">
      <w:pPr>
        <w:spacing w:after="0" w:line="240" w:lineRule="auto"/>
      </w:pPr>
      <w:r>
        <w:separator/>
      </w:r>
    </w:p>
  </w:footnote>
  <w:footnote w:type="continuationSeparator" w:id="0">
    <w:p w:rsidR="00506B5B" w:rsidRDefault="00506B5B" w:rsidP="0078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B5B" w:rsidRDefault="00506B5B">
    <w:pPr>
      <w:pStyle w:val="Header"/>
    </w:pPr>
    <w:r>
      <w:rPr>
        <w:noProof/>
        <w:lang w:val="en-US"/>
      </w:rPr>
      <w:pict>
        <v:group id="Group 2" o:spid="_x0000_s2049" style="position:absolute;margin-left:-78.2pt;margin-top:-21.15pt;width:564.75pt;height:74.25pt;z-index:-251656192" coordsize="71723,9429" wrapcoords="17154 0 -29 1091 -29 18545 1922 20945 2696 21164 17154 21382 21600 21382 21600 0 17154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6KKK+fPq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Cu6fhwqEQAAKhEAAAVAAAAZHJzL21lZGlhL2ltYWdlMi5qcGVn&#10;/9j/4AAQSkZJRgABAQEA3ADcAAD/2wBDAAIBAQIBAQICAgICAgICAwUDAwMDAwYEBAMFBwYHBwcG&#10;BwcICQsJCAgKCAcHCg0KCgsMDAwMBwkODw0MDgsMDAz/2wBDAQICAgMDAwYDAwYMCAcIDAwMDAwM&#10;DAwMDAwMDAwMDAwMDAwMDAwMDAwMDAwMDAwMDAwMDAwMDAwMDAwMDAwMDAz/wAARCAD0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EALmhhanQAAWp0AABUAAABkcnMvbWVk&#10;aWEvaW1hZ2UxLmpwZWf/2P/gABBKRklGAAEBAQBgAGAAAP/hEQpFeGlmAABNTQAqAAAACAAEATsA&#10;AgAAABUAAAhKh2kABAAAAAEAAAhgnJ0AAQAAACoAABDY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2VvcmdlT3V0ZG9vclN5bmVyZ3kAAAAFkAMAAgAAABQAABCukAQAAgAAABQAABDCkpEAAgAAAAM3&#10;MgAAkpIAAgAAAAM3MgAA6hwABwAACAwAAAii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MzoxMTowMSAxMjo0MDo0&#10;MQAyMDEzOjExOjAxIDEyOjQwOjQxAAAARwBlAG8AcgBnAGUATwB1AHQAZABvAG8AcgBTAHkAbgBl&#10;AHIAZwB5AAAA/+ELJ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TEtMDFUMTI6&#10;NDA6NDEuNzE5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dlb3JnZU91dGRvb3JTeW5lcmd5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JkD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alt="CapturaNoua.JPG" style="position:absolute;left:29622;top:3429;width:14383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MLsvDAAAA2gAAAA8AAABkcnMvZG93bnJldi54bWxEj8FqwzAQRO+F/IPYQm6NXLuU4EQJxZCQ&#10;Hlyokw9YrK1lYq0cS3bcv68KhR6HmXnDbPez7cREg28dK3heJSCIa6dbbhRczoenNQgfkDV2jknB&#10;N3nY7xYPW8y1u/MnTVVoRISwz1GBCaHPpfS1IYt+5Xri6H25wWKIcmikHvAe4baTaZK8SostxwWD&#10;PRWG6ms1WgW+Pd7e6/N4LV6yTJvyo5yrtFRq+Ti/bUAEmsN/+K990goy+L0Sb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wuy8MAAADaAAAADwAAAAAAAAAAAAAAAACf&#10;AgAAZHJzL2Rvd25yZXYueG1sUEsFBgAAAAAEAAQA9wAAAI8DAAAAAA==&#10;">
            <v:imagedata r:id="rId1" o:title="" croptop="11122f" cropbottom="35372f" cropleft="44326f" cropright="5702f"/>
            <v:path arrowok="t"/>
          </v:shape>
          <v:shape id="Picture 4" o:spid="_x0000_s2051" type="#_x0000_t75" alt="http://izm.izm.gov.lv/upload_file/logo/Logo.JPG" style="position:absolute;left:57150;width:14573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/Wl3CAAAA2gAAAA8AAABkcnMvZG93bnJldi54bWxEj0+LwjAUxO+C3yE8wZumiqxSjSJCWcG9&#10;+Ofg8dE8m2rzUpKsdr/9ZmHB4zAzv2FWm8424kk+1I4VTMYZCOLS6ZorBZdzMVqACBFZY+OYFPxQ&#10;gM2631thrt2Lj/Q8xUokCIccFZgY21zKUBqyGMauJU7ezXmLMUlfSe3xleC2kdMs+5AWa04LBlva&#10;GSofp2+rIOyKubPz1l4/zWFWnO/+a3I9KDUcdNsliEhdfIf/23utYAZ/V9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f1pdwgAAANoAAAAPAAAAAAAAAAAAAAAAAJ8C&#10;AABkcnMvZG93bnJldi54bWxQSwUGAAAAAAQABAD3AAAAjgMAAAAA&#10;">
            <v:imagedata r:id="rId2" o:title=""/>
            <v:path arrowok="t"/>
          </v:shape>
          <v:shape id="Picture 5" o:spid="_x0000_s2052" type="#_x0000_t75" alt="https://www.fonds.rtu.lv/sites/default/files/civitta_logo.jpg" style="position:absolute;left:45720;top:1619;width:10668;height:4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CMHEAAAA2gAAAA8AAABkcnMvZG93bnJldi54bWxEj91qAjEUhO8LvkM4hd6UmrVYK6tRRBCE&#10;QsEfvD5sjpu1m5Mlya5rn94UCl4OM/MNM1/2thYd+VA5VjAaZiCIC6crLhUcD5u3KYgQkTXWjknB&#10;jQIsF4OnOebaXXlH3T6WIkE45KjAxNjkUobCkMUwdA1x8s7OW4xJ+lJqj9cEt7V8z7KJtFhxWjDY&#10;0NpQ8bNvrQI/7s6/38XajD53l/ZyWrXGfL0q9fLcr2YgIvXxEf5vb7WCD/i7km6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SCMHEAAAA2gAAAA8AAAAAAAAAAAAAAAAA&#10;nwIAAGRycy9kb3ducmV2LnhtbFBLBQYAAAAABAAEAPcAAACQAwAAAAA=&#10;">
            <v:imagedata r:id="rId3" o:title=""/>
            <v:path arrowok="t"/>
          </v:shape>
          <v:shape id="Picture 6" o:spid="_x0000_s2053" type="#_x0000_t75" alt="http://www.etimalta.com/Portals/7/Client/Erasmus.jpg" style="position:absolute;top:571;width:9620;height:7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gsfBAAAA2gAAAA8AAABkcnMvZG93bnJldi54bWxEj92KwjAUhO8F3yEcYe801VWRahRRBBVE&#10;/HmAQ3P6g81JaaJWn94sLHg5zMw3zGzRmFI8qHaFZQX9XgSCOLG64EzB9bLpTkA4j6yxtEwKXuRg&#10;MW+3Zhhr++QTPc4+EwHCLkYFufdVLKVLcjLoerYiDl5qa4M+yDqTusZngJtSDqJoLA0WHBZyrGiV&#10;U3I7340CX7yHe9O4w3qI6WH1O0l3o/So1E+nWU5BeGr8N/zf3moFY/i7Em6An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cgsfBAAAA2gAAAA8AAAAAAAAAAAAAAAAAnwIA&#10;AGRycy9kb3ducmV2LnhtbFBLBQYAAAAABAAEAPcAAACNAwAAAAA=&#10;">
            <v:imagedata r:id="rId4" o:title=""/>
            <v:path arrowok="t"/>
          </v:shape>
          <v:shape id="Picture 7" o:spid="_x0000_s2054" type="#_x0000_t75" style="position:absolute;left:9144;top:571;width:21621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5UsPEAAAA2gAAAA8AAABkcnMvZG93bnJldi54bWxEj0FrwkAUhO+C/2F5hV7EbJRibHQVsQQ8&#10;FUwLpbdH9pkszb6N2a2J/75bKPQ4zMw3zHY/2lbcqPfGsYJFkoIgrpw2XCt4fyvmaxA+IGtsHZOC&#10;O3nY76aTLebaDXymWxlqESHsc1TQhNDlUvqqIYs+cR1x9C6utxii7Gupexwi3LZymaYradFwXGiw&#10;o2ND1Vf5bRXMrgu/HMvnzHHx+XF/Mc68Pp2UenwYDxsQgcbwH/5rn7SCDH6vxBs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5UsPEAAAA2gAAAA8AAAAAAAAAAAAAAAAA&#10;nwIAAGRycy9kb3ducmV2LnhtbFBLBQYAAAAABAAEAPcAAACQAwAAAAA=&#10;">
            <v:imagedata r:id="rId5" o:title=""/>
            <v:path arrowok="t"/>
          </v:shape>
          <w10:wrap type="tight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A266A"/>
    <w:multiLevelType w:val="hybridMultilevel"/>
    <w:tmpl w:val="B288850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6FF"/>
    <w:rsid w:val="00017460"/>
    <w:rsid w:val="00054388"/>
    <w:rsid w:val="00061602"/>
    <w:rsid w:val="00134CA1"/>
    <w:rsid w:val="001C4B83"/>
    <w:rsid w:val="00254FD1"/>
    <w:rsid w:val="00274DD0"/>
    <w:rsid w:val="00286DCF"/>
    <w:rsid w:val="002C5BE6"/>
    <w:rsid w:val="00332AAD"/>
    <w:rsid w:val="0033500D"/>
    <w:rsid w:val="00373623"/>
    <w:rsid w:val="004B7C8E"/>
    <w:rsid w:val="004D58C8"/>
    <w:rsid w:val="00506B5B"/>
    <w:rsid w:val="005A1560"/>
    <w:rsid w:val="00645868"/>
    <w:rsid w:val="00683646"/>
    <w:rsid w:val="00696F1B"/>
    <w:rsid w:val="006A3FE1"/>
    <w:rsid w:val="007857CE"/>
    <w:rsid w:val="007E521A"/>
    <w:rsid w:val="00822757"/>
    <w:rsid w:val="008B08BB"/>
    <w:rsid w:val="008E237E"/>
    <w:rsid w:val="00963A5F"/>
    <w:rsid w:val="00A10732"/>
    <w:rsid w:val="00A61328"/>
    <w:rsid w:val="00B13CC6"/>
    <w:rsid w:val="00B53C30"/>
    <w:rsid w:val="00B6120F"/>
    <w:rsid w:val="00CE26FF"/>
    <w:rsid w:val="00DD1473"/>
    <w:rsid w:val="00DD4FB6"/>
    <w:rsid w:val="00EB5915"/>
    <w:rsid w:val="00F17072"/>
    <w:rsid w:val="00F364AA"/>
    <w:rsid w:val="00FD6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646"/>
    <w:pPr>
      <w:spacing w:after="200" w:line="276" w:lineRule="auto"/>
    </w:pPr>
    <w:rPr>
      <w:lang w:val="lv-LV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6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1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857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857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57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857CE"/>
    <w:rPr>
      <w:rFonts w:cs="Times New Roman"/>
    </w:rPr>
  </w:style>
  <w:style w:type="character" w:styleId="Hyperlink">
    <w:name w:val="Hyperlink"/>
    <w:basedOn w:val="DefaultParagraphFont"/>
    <w:uiPriority w:val="99"/>
    <w:rsid w:val="00274DD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C4B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403</Words>
  <Characters>231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Lauma</dc:creator>
  <cp:keywords/>
  <dc:description/>
  <cp:lastModifiedBy>User</cp:lastModifiedBy>
  <cp:revision>2</cp:revision>
  <cp:lastPrinted>2014-06-02T10:28:00Z</cp:lastPrinted>
  <dcterms:created xsi:type="dcterms:W3CDTF">2014-06-05T05:53:00Z</dcterms:created>
  <dcterms:modified xsi:type="dcterms:W3CDTF">2014-06-05T05:53:00Z</dcterms:modified>
</cp:coreProperties>
</file>